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F4DE" w14:textId="77777777" w:rsidR="00B13F15" w:rsidRPr="00B13F15" w:rsidRDefault="00B13F15" w:rsidP="00B13F15">
      <w:pPr>
        <w:spacing w:after="0"/>
        <w:rPr>
          <w:sz w:val="10"/>
          <w:szCs w:val="12"/>
        </w:rPr>
      </w:pPr>
      <w:r w:rsidRPr="00B13F15">
        <w:rPr>
          <w:noProof/>
          <w:sz w:val="20"/>
          <w:szCs w:val="22"/>
        </w:rPr>
        <mc:AlternateContent>
          <mc:Choice Requires="wps">
            <w:drawing>
              <wp:anchor distT="0" distB="0" distL="114300" distR="114300" simplePos="0" relativeHeight="251659264" behindDoc="1" locked="1" layoutInCell="1" allowOverlap="1" wp14:anchorId="22888408" wp14:editId="6A3DFD25">
                <wp:simplePos x="0" y="0"/>
                <wp:positionH relativeFrom="column">
                  <wp:posOffset>-822960</wp:posOffset>
                </wp:positionH>
                <wp:positionV relativeFrom="page">
                  <wp:posOffset>0</wp:posOffset>
                </wp:positionV>
                <wp:extent cx="7772400" cy="10058400"/>
                <wp:effectExtent l="0" t="0" r="0" b="0"/>
                <wp:wrapNone/>
                <wp:docPr id="165153275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30C4" id="Rectangle 1" o:spid="_x0000_s1026" alt="&quot;&quot;" style="position:absolute;margin-left:-64.8pt;margin-top:0;width:612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" fillcolor="#f3f5fc [3209]" stroked="f" strokeweight="1pt">
                <o:lock v:ext="edit" aspectratio="t"/>
                <w10:wrap anchory="page"/>
                <w10:anchorlock/>
              </v:rect>
            </w:pict>
          </mc:Fallback>
        </mc:AlternateContent>
      </w:r>
    </w:p>
    <w:tbl>
      <w:tblPr>
        <w:tblStyle w:val="TableGrid"/>
        <w:tblW w:w="10530" w:type="dxa"/>
        <w:tblInd w:w="-450" w:type="dxa"/>
        <w:tblBorders>
          <w:top w:val="none" w:sz="0" w:space="0" w:color="auto"/>
          <w:left w:val="none" w:sz="0" w:space="0" w:color="auto"/>
          <w:bottom w:val="single" w:sz="24" w:space="0" w:color="ABBAF7" w:themeColor="accent3" w:themeTint="99"/>
          <w:right w:val="none" w:sz="0" w:space="0" w:color="auto"/>
          <w:insideH w:val="single" w:sz="24" w:space="0" w:color="ABBAF7" w:themeColor="accent3" w:themeTint="99"/>
          <w:insideV w:val="none" w:sz="0" w:space="0" w:color="auto"/>
        </w:tblBorders>
        <w:tblLook w:val="04A0" w:firstRow="1" w:lastRow="0" w:firstColumn="1" w:lastColumn="0" w:noHBand="0" w:noVBand="1"/>
      </w:tblPr>
      <w:tblGrid>
        <w:gridCol w:w="3216"/>
        <w:gridCol w:w="7314"/>
      </w:tblGrid>
      <w:tr w:rsidR="0094616D" w14:paraId="4D5036A5" w14:textId="77777777" w:rsidTr="00407468">
        <w:trPr>
          <w:trHeight w:val="1266"/>
        </w:trPr>
        <w:tc>
          <w:tcPr>
            <w:tcW w:w="1763" w:type="dxa"/>
            <w:vAlign w:val="center"/>
          </w:tcPr>
          <w:p w14:paraId="2CAECFAD" w14:textId="65F68F63" w:rsidR="001F70D7" w:rsidRDefault="0094616D" w:rsidP="007A76BA">
            <w:pPr>
              <w:pStyle w:val="NoSpacing"/>
              <w:jc w:val="center"/>
            </w:pPr>
            <w:r>
              <w:rPr>
                <w:noProof/>
              </w:rPr>
              <w:drawing>
                <wp:inline distT="0" distB="0" distL="0" distR="0" wp14:anchorId="3EE7A979" wp14:editId="48F44940">
                  <wp:extent cx="1897380" cy="1897380"/>
                  <wp:effectExtent l="0" t="0" r="7620" b="7620"/>
                  <wp:docPr id="520286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86439" name="Picture 520286439"/>
                          <pic:cNvPicPr/>
                        </pic:nvPicPr>
                        <pic:blipFill rotWithShape="1">
                          <a:blip r:embed="rId7" cstate="print">
                            <a:extLst>
                              <a:ext uri="{28A0092B-C50C-407E-A947-70E740481C1C}">
                                <a14:useLocalDpi xmlns:a14="http://schemas.microsoft.com/office/drawing/2010/main" val="0"/>
                              </a:ext>
                            </a:extLst>
                          </a:blip>
                          <a:srcRect l="1" t="-1" r="-1220" b="-1219"/>
                          <a:stretch/>
                        </pic:blipFill>
                        <pic:spPr bwMode="auto">
                          <a:xfrm>
                            <a:off x="0" y="0"/>
                            <a:ext cx="1897380" cy="1897380"/>
                          </a:xfrm>
                          <a:prstGeom prst="rect">
                            <a:avLst/>
                          </a:prstGeom>
                          <a:ln>
                            <a:noFill/>
                          </a:ln>
                          <a:extLst>
                            <a:ext uri="{53640926-AAD7-44D8-BBD7-CCE9431645EC}">
                              <a14:shadowObscured xmlns:a14="http://schemas.microsoft.com/office/drawing/2010/main"/>
                            </a:ext>
                          </a:extLst>
                        </pic:spPr>
                      </pic:pic>
                    </a:graphicData>
                  </a:graphic>
                </wp:inline>
              </w:drawing>
            </w:r>
          </w:p>
        </w:tc>
        <w:tc>
          <w:tcPr>
            <w:tcW w:w="8767" w:type="dxa"/>
            <w:vAlign w:val="center"/>
          </w:tcPr>
          <w:p w14:paraId="4961F065" w14:textId="53CD5896" w:rsidR="001F70D7" w:rsidRPr="008840CA" w:rsidRDefault="007F02F2" w:rsidP="00B13F15">
            <w:pPr>
              <w:pStyle w:val="Header"/>
            </w:pPr>
            <w:sdt>
              <w:sdtPr>
                <w:id w:val="1428383638"/>
                <w:placeholder>
                  <w:docPart w:val="3327EAD4BF2544C1AEA87771D80D0D69"/>
                </w:placeholder>
                <w15:appearance w15:val="hidden"/>
              </w:sdtPr>
              <w:sdtEndPr/>
              <w:sdtContent>
                <w:r w:rsidR="0094616D">
                  <w:t>Trash Titans of Roseburg, LLC</w:t>
                </w:r>
              </w:sdtContent>
            </w:sdt>
            <w:r w:rsidR="00B13F15">
              <w:t xml:space="preserve"> </w:t>
            </w:r>
          </w:p>
        </w:tc>
      </w:tr>
    </w:tbl>
    <w:p w14:paraId="194D3D9F" w14:textId="77777777" w:rsidR="00C4638C" w:rsidRDefault="00C4638C" w:rsidP="00806FF3"/>
    <w:p w14:paraId="4341C2E5" w14:textId="6020DEBC" w:rsidR="00806FF3" w:rsidRDefault="007F02F2" w:rsidP="00B13F15">
      <w:sdt>
        <w:sdtPr>
          <w:id w:val="-2091224697"/>
          <w:placeholder>
            <w:docPart w:val="0070102645AC4179AFACDB98B6379C88"/>
          </w:placeholder>
          <w15:appearance w15:val="hidden"/>
        </w:sdtPr>
        <w:sdtEndPr/>
        <w:sdtContent>
          <w:r w:rsidR="0094616D">
            <w:t>The following is a list of the charges for services offered.</w:t>
          </w:r>
          <w:r w:rsidR="004E207A">
            <w:t xml:space="preserve"> Cash, debit, credit accepted. Fees </w:t>
          </w:r>
          <w:r>
            <w:t>are due</w:t>
          </w:r>
          <w:r w:rsidR="004E207A">
            <w:t xml:space="preserve"> at </w:t>
          </w:r>
          <w:r>
            <w:t>the time</w:t>
          </w:r>
          <w:r w:rsidR="004E207A">
            <w:t xml:space="preserve"> of service. </w:t>
          </w:r>
          <w:r w:rsidR="00E82C8F">
            <w:t xml:space="preserve">$100 deposit required 24 hours before services rendered for any job estimated to cost over $300. No refunds once </w:t>
          </w:r>
          <w:r>
            <w:t>the job</w:t>
          </w:r>
          <w:r w:rsidR="00E82C8F">
            <w:t xml:space="preserve"> is complete. </w:t>
          </w:r>
          <w:proofErr w:type="gramStart"/>
          <w:r w:rsidR="00E82C8F">
            <w:t>$</w:t>
          </w:r>
          <w:proofErr w:type="gramEnd"/>
          <w:r w:rsidR="00E82C8F">
            <w:t xml:space="preserve">25 service charge for any cancellation within 3 hours of service where a deposit is required.  </w:t>
          </w:r>
        </w:sdtContent>
      </w:sdt>
    </w:p>
    <w:p w14:paraId="4CDEA5A1" w14:textId="77777777" w:rsidR="00C4638C" w:rsidRDefault="00C4638C" w:rsidP="00806FF3"/>
    <w:tbl>
      <w:tblPr>
        <w:tblStyle w:val="TableGrid"/>
        <w:tblW w:w="5441" w:type="pct"/>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1260"/>
        <w:gridCol w:w="6874"/>
        <w:gridCol w:w="294"/>
        <w:gridCol w:w="2060"/>
      </w:tblGrid>
      <w:tr w:rsidR="00D00936" w:rsidRPr="00670058" w14:paraId="7F4EB4A9" w14:textId="77777777" w:rsidTr="006B1007">
        <w:trPr>
          <w:trHeight w:val="554"/>
        </w:trPr>
        <w:tc>
          <w:tcPr>
            <w:tcW w:w="601" w:type="pct"/>
            <w:tcBorders>
              <w:top w:val="single" w:sz="4" w:space="0" w:color="748DF3" w:themeColor="accent3"/>
              <w:left w:val="single" w:sz="4" w:space="0" w:color="748DF3" w:themeColor="accent3"/>
              <w:bottom w:val="single" w:sz="4" w:space="0" w:color="748DF3" w:themeColor="accent3"/>
              <w:right w:val="single" w:sz="6" w:space="0" w:color="748DF3" w:themeColor="accent3"/>
            </w:tcBorders>
            <w:shd w:val="clear" w:color="auto" w:fill="E3E8FC" w:themeFill="accent3" w:themeFillTint="33"/>
            <w:vAlign w:val="center"/>
          </w:tcPr>
          <w:p w14:paraId="1484F48C" w14:textId="77777777" w:rsidR="00E772B3" w:rsidRPr="00670058" w:rsidRDefault="007F02F2" w:rsidP="001E0E4E">
            <w:pPr>
              <w:pStyle w:val="Heading1"/>
              <w:jc w:val="left"/>
            </w:pPr>
            <w:sdt>
              <w:sdtPr>
                <w:id w:val="-1557455879"/>
                <w:placeholder>
                  <w:docPart w:val="2AF18ABB89CB4D29829E914DF0223123"/>
                </w:placeholder>
                <w:temporary/>
                <w:showingPlcHdr/>
                <w15:appearance w15:val="hidden"/>
              </w:sdtPr>
              <w:sdtEndPr/>
              <w:sdtContent>
                <w:r w:rsidR="00E772B3" w:rsidRPr="004077FE">
                  <w:t>Item #</w:t>
                </w:r>
              </w:sdtContent>
            </w:sdt>
            <w:r w:rsidR="00B13F15">
              <w:t xml:space="preserve"> </w:t>
            </w:r>
          </w:p>
        </w:tc>
        <w:tc>
          <w:tcPr>
            <w:tcW w:w="3277" w:type="pct"/>
            <w:tcBorders>
              <w:top w:val="single" w:sz="4" w:space="0" w:color="748DF3" w:themeColor="accent3"/>
              <w:left w:val="single" w:sz="6" w:space="0" w:color="748DF3" w:themeColor="accent3"/>
              <w:bottom w:val="single" w:sz="4" w:space="0" w:color="748DF3" w:themeColor="accent3"/>
              <w:right w:val="single" w:sz="4" w:space="0" w:color="748DF3" w:themeColor="accent3"/>
            </w:tcBorders>
            <w:shd w:val="clear" w:color="auto" w:fill="E3E8FC" w:themeFill="accent3" w:themeFillTint="33"/>
            <w:vAlign w:val="center"/>
          </w:tcPr>
          <w:p w14:paraId="4BA65748" w14:textId="77777777" w:rsidR="00E772B3" w:rsidRPr="004077FE" w:rsidRDefault="007F02F2" w:rsidP="007364A2">
            <w:pPr>
              <w:pStyle w:val="Heading1"/>
              <w:jc w:val="left"/>
            </w:pPr>
            <w:sdt>
              <w:sdtPr>
                <w:id w:val="96376347"/>
                <w:placeholder>
                  <w:docPart w:val="CA9ADB3261424643B79CECB794F768BD"/>
                </w:placeholder>
                <w:showingPlcHdr/>
                <w15:appearance w15:val="hidden"/>
              </w:sdtPr>
              <w:sdtEndPr/>
              <w:sdtContent>
                <w:r w:rsidR="00B13F15" w:rsidRPr="00B13F15">
                  <w:t>Item name/description</w:t>
                </w:r>
              </w:sdtContent>
            </w:sdt>
            <w:r w:rsidR="00B13F15">
              <w:t xml:space="preserve"> </w:t>
            </w:r>
          </w:p>
        </w:tc>
        <w:tc>
          <w:tcPr>
            <w:tcW w:w="140" w:type="pct"/>
            <w:tcBorders>
              <w:left w:val="single" w:sz="4" w:space="0" w:color="748DF3" w:themeColor="accent3"/>
              <w:right w:val="single" w:sz="4" w:space="0" w:color="748DF3" w:themeColor="accent3"/>
            </w:tcBorders>
            <w:shd w:val="clear" w:color="auto" w:fill="auto"/>
          </w:tcPr>
          <w:p w14:paraId="476F3661" w14:textId="77777777" w:rsidR="00E772B3" w:rsidRDefault="00E772B3" w:rsidP="00257184">
            <w:pPr>
              <w:pStyle w:val="Heading1"/>
            </w:pPr>
          </w:p>
        </w:tc>
        <w:tc>
          <w:tcPr>
            <w:tcW w:w="982" w:type="pct"/>
            <w:tcBorders>
              <w:top w:val="single" w:sz="4" w:space="0" w:color="748DF3" w:themeColor="accent3"/>
              <w:left w:val="single" w:sz="4" w:space="0" w:color="748DF3" w:themeColor="accent3"/>
              <w:bottom w:val="single" w:sz="6" w:space="0" w:color="748DF3" w:themeColor="accent3"/>
              <w:right w:val="single" w:sz="4" w:space="0" w:color="748DF3" w:themeColor="accent3"/>
            </w:tcBorders>
            <w:shd w:val="clear" w:color="auto" w:fill="E3E8FC" w:themeFill="accent3" w:themeFillTint="33"/>
            <w:vAlign w:val="center"/>
          </w:tcPr>
          <w:p w14:paraId="1085FD2F" w14:textId="77777777" w:rsidR="00E772B3" w:rsidRPr="00670058" w:rsidRDefault="007F02F2" w:rsidP="00257184">
            <w:pPr>
              <w:pStyle w:val="Heading1"/>
            </w:pPr>
            <w:sdt>
              <w:sdtPr>
                <w:id w:val="-1863038192"/>
                <w:placeholder>
                  <w:docPart w:val="450E02F6F0D142C9A810EEFAAB466D70"/>
                </w:placeholder>
                <w:temporary/>
                <w:showingPlcHdr/>
                <w15:appearance w15:val="hidden"/>
              </w:sdtPr>
              <w:sdtEndPr/>
              <w:sdtContent>
                <w:r w:rsidR="00E772B3" w:rsidRPr="00B13F15">
                  <w:t>Price</w:t>
                </w:r>
              </w:sdtContent>
            </w:sdt>
            <w:r w:rsidR="00B13F15">
              <w:t xml:space="preserve"> </w:t>
            </w:r>
          </w:p>
        </w:tc>
      </w:tr>
      <w:tr w:rsidR="00D00936" w:rsidRPr="00846B76" w14:paraId="2C42B6D6" w14:textId="77777777" w:rsidTr="006B1007">
        <w:trPr>
          <w:trHeight w:val="753"/>
        </w:trPr>
        <w:tc>
          <w:tcPr>
            <w:tcW w:w="601" w:type="pct"/>
            <w:tcBorders>
              <w:top w:val="single" w:sz="4"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0975A744" w14:textId="26EE68E5" w:rsidR="00E772B3" w:rsidRPr="00257184" w:rsidRDefault="00D3027B" w:rsidP="001E0E4E">
            <w:r>
              <w:t>Item#1</w:t>
            </w:r>
            <w:r w:rsidR="00B13F15">
              <w:t xml:space="preserve"> </w:t>
            </w:r>
          </w:p>
        </w:tc>
        <w:tc>
          <w:tcPr>
            <w:tcW w:w="3277" w:type="pct"/>
            <w:tcBorders>
              <w:top w:val="single" w:sz="4"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019E9687" w14:textId="5E076B44" w:rsidR="00E772B3" w:rsidRPr="00846B76" w:rsidRDefault="007F02F2" w:rsidP="001E0E4E">
            <w:sdt>
              <w:sdtPr>
                <w:id w:val="533846543"/>
                <w:placeholder>
                  <w:docPart w:val="02C662615AF5431CAA123DB68D3B6A09"/>
                </w:placeholder>
                <w15:appearance w15:val="hidden"/>
              </w:sdtPr>
              <w:sdtEndPr/>
              <w:sdtContent>
                <w:r w:rsidR="00D3027B">
                  <w:t>Bulky furniture</w:t>
                </w:r>
              </w:sdtContent>
            </w:sdt>
            <w:r w:rsidR="00B13F15">
              <w:t xml:space="preserve"> </w:t>
            </w:r>
            <w:r w:rsidR="00857BF8">
              <w:t>(couches, recliner, ottomans, mattresses, bed frames, etc.)</w:t>
            </w:r>
          </w:p>
        </w:tc>
        <w:tc>
          <w:tcPr>
            <w:tcW w:w="140" w:type="pct"/>
            <w:tcBorders>
              <w:left w:val="single" w:sz="4" w:space="0" w:color="748DF3" w:themeColor="accent3"/>
              <w:right w:val="single" w:sz="4" w:space="0" w:color="748DF3" w:themeColor="accent3"/>
            </w:tcBorders>
            <w:shd w:val="clear" w:color="auto" w:fill="auto"/>
          </w:tcPr>
          <w:p w14:paraId="3C015CB6" w14:textId="77777777" w:rsidR="00E772B3"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1B4E7748" w14:textId="41D1C673" w:rsidR="00E772B3" w:rsidRPr="00846B76" w:rsidRDefault="00D3027B" w:rsidP="00B13F15">
            <w:pPr>
              <w:pStyle w:val="Price"/>
            </w:pPr>
            <w:r>
              <w:t>$1</w:t>
            </w:r>
            <w:r w:rsidR="002461D4">
              <w:t>8</w:t>
            </w:r>
            <w:r>
              <w:t>/</w:t>
            </w:r>
            <w:r w:rsidR="007F02F2">
              <w:t>ea.</w:t>
            </w:r>
          </w:p>
        </w:tc>
      </w:tr>
      <w:tr w:rsidR="00D00936" w:rsidRPr="00846B76" w14:paraId="2D3D953A"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166CF3A1" w14:textId="77777777" w:rsidR="00E772B3" w:rsidRPr="00257184" w:rsidRDefault="007F02F2" w:rsidP="001E0E4E">
            <w:sdt>
              <w:sdtPr>
                <w:id w:val="-1754036310"/>
                <w:placeholder>
                  <w:docPart w:val="CECA3AA6AC5646D7BF88343BEA0AC8BB"/>
                </w:placeholder>
                <w:temporary/>
                <w:showingPlcHdr/>
                <w15:appearance w15:val="hidden"/>
              </w:sdtPr>
              <w:sdtEndPr/>
              <w:sdtContent>
                <w:r w:rsidR="00E772B3" w:rsidRPr="00257184">
                  <w:t>Item #2</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6CCB30B1" w14:textId="379F3EC5" w:rsidR="00E772B3" w:rsidRPr="00846B76" w:rsidRDefault="007F02F2" w:rsidP="001E0E4E">
            <w:sdt>
              <w:sdtPr>
                <w:id w:val="1311522412"/>
                <w:placeholder>
                  <w:docPart w:val="A2BEFC6310FB415B96D2BF6010AB5ED4"/>
                </w:placeholder>
                <w15:appearance w15:val="hidden"/>
              </w:sdtPr>
              <w:sdtEndPr/>
              <w:sdtContent>
                <w:r w:rsidR="00D3027B">
                  <w:t>Appliances</w:t>
                </w:r>
              </w:sdtContent>
            </w:sdt>
            <w:r w:rsidR="00B13F15">
              <w:t xml:space="preserve"> </w:t>
            </w:r>
            <w:r w:rsidR="002461D4">
              <w:t>(including items with freon i.e. refrigerators and freezers and detached, portable HVAC, air conditioners, heat pumps)</w:t>
            </w:r>
          </w:p>
        </w:tc>
        <w:tc>
          <w:tcPr>
            <w:tcW w:w="140" w:type="pct"/>
            <w:tcBorders>
              <w:left w:val="single" w:sz="4" w:space="0" w:color="748DF3" w:themeColor="accent3"/>
              <w:right w:val="single" w:sz="4" w:space="0" w:color="748DF3" w:themeColor="accent3"/>
            </w:tcBorders>
            <w:shd w:val="clear" w:color="auto" w:fill="auto"/>
          </w:tcPr>
          <w:p w14:paraId="4A17E1E6" w14:textId="77777777" w:rsidR="00E772B3"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1142081A" w14:textId="3DE02F2D" w:rsidR="00D3027B" w:rsidRPr="00846B76" w:rsidRDefault="00D3027B" w:rsidP="00D3027B">
            <w:pPr>
              <w:pStyle w:val="Price"/>
            </w:pPr>
            <w:r>
              <w:t>$1</w:t>
            </w:r>
            <w:r w:rsidR="002461D4">
              <w:t>8</w:t>
            </w:r>
            <w:r>
              <w:t>/</w:t>
            </w:r>
            <w:r w:rsidR="007F02F2">
              <w:t>ea.</w:t>
            </w:r>
          </w:p>
        </w:tc>
      </w:tr>
      <w:tr w:rsidR="00D00936" w:rsidRPr="00846B76" w14:paraId="1AA27323"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2E92AC5C" w14:textId="77777777" w:rsidR="00E772B3" w:rsidRPr="00257184" w:rsidRDefault="007F02F2" w:rsidP="001E0E4E">
            <w:sdt>
              <w:sdtPr>
                <w:id w:val="1675677708"/>
                <w:placeholder>
                  <w:docPart w:val="1079E2EFBDCE4F76B735B244B7F0502A"/>
                </w:placeholder>
                <w:temporary/>
                <w:showingPlcHdr/>
                <w15:appearance w15:val="hidden"/>
              </w:sdtPr>
              <w:sdtEndPr/>
              <w:sdtContent>
                <w:r w:rsidR="00E772B3" w:rsidRPr="00257184">
                  <w:t>Item #3</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4BEB1A8A" w14:textId="2E8D0382" w:rsidR="00E772B3" w:rsidRPr="00846B76" w:rsidRDefault="00D3027B" w:rsidP="001E0E4E">
            <w:r>
              <w:t>Truck bed full</w:t>
            </w:r>
            <w:r w:rsidR="004E207A">
              <w:t xml:space="preserve"> of household waste (not including appliances, furniture, batteries, paint, and mattresses)</w:t>
            </w:r>
          </w:p>
        </w:tc>
        <w:tc>
          <w:tcPr>
            <w:tcW w:w="140" w:type="pct"/>
            <w:tcBorders>
              <w:left w:val="single" w:sz="4" w:space="0" w:color="748DF3" w:themeColor="accent3"/>
              <w:right w:val="single" w:sz="4" w:space="0" w:color="748DF3" w:themeColor="accent3"/>
            </w:tcBorders>
            <w:shd w:val="clear" w:color="auto" w:fill="auto"/>
          </w:tcPr>
          <w:p w14:paraId="1566072A" w14:textId="77777777" w:rsidR="00E772B3"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062D805F" w14:textId="41AC465A" w:rsidR="00D3027B" w:rsidRPr="00846B76" w:rsidRDefault="00D3027B" w:rsidP="00D3027B">
            <w:pPr>
              <w:pStyle w:val="Price"/>
            </w:pPr>
            <w:r>
              <w:t>$</w:t>
            </w:r>
            <w:r w:rsidR="002461D4">
              <w:t>18</w:t>
            </w:r>
          </w:p>
        </w:tc>
      </w:tr>
      <w:tr w:rsidR="00D00936" w:rsidRPr="00846B76" w14:paraId="0BB86860"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6527C926" w14:textId="77777777" w:rsidR="00E772B3" w:rsidRPr="00257184" w:rsidRDefault="007F02F2" w:rsidP="001E0E4E">
            <w:sdt>
              <w:sdtPr>
                <w:id w:val="-1468967892"/>
                <w:placeholder>
                  <w:docPart w:val="54B84C6D04364F66B95E30218924D5E7"/>
                </w:placeholder>
                <w:temporary/>
                <w:showingPlcHdr/>
                <w15:appearance w15:val="hidden"/>
              </w:sdtPr>
              <w:sdtEndPr/>
              <w:sdtContent>
                <w:r w:rsidR="00E772B3" w:rsidRPr="00257184">
                  <w:t>Item #4</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425CA2ED" w14:textId="60BF57F3" w:rsidR="00E772B3" w:rsidRDefault="004E207A" w:rsidP="00295D03">
            <w:pPr>
              <w:ind w:right="-280"/>
            </w:pPr>
            <w:r>
              <w:t>Scrap metal (per truck bed)</w:t>
            </w:r>
          </w:p>
        </w:tc>
        <w:tc>
          <w:tcPr>
            <w:tcW w:w="140" w:type="pct"/>
            <w:tcBorders>
              <w:left w:val="single" w:sz="4" w:space="0" w:color="748DF3" w:themeColor="accent3"/>
              <w:right w:val="single" w:sz="4" w:space="0" w:color="748DF3" w:themeColor="accent3"/>
            </w:tcBorders>
            <w:shd w:val="clear" w:color="auto" w:fill="auto"/>
          </w:tcPr>
          <w:p w14:paraId="76E33C0E"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0683DCC0" w14:textId="5434A980" w:rsidR="00E772B3" w:rsidRPr="00846B76" w:rsidRDefault="00857BF8" w:rsidP="00F4570E">
            <w:pPr>
              <w:spacing w:before="120"/>
              <w:jc w:val="center"/>
            </w:pPr>
            <w:r>
              <w:t>$</w:t>
            </w:r>
            <w:r w:rsidR="004E207A">
              <w:t>15</w:t>
            </w:r>
            <w:r>
              <w:t xml:space="preserve"> </w:t>
            </w:r>
          </w:p>
        </w:tc>
      </w:tr>
      <w:tr w:rsidR="00D00936" w:rsidRPr="00846B76" w14:paraId="09A0FD84"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3C88EE50" w14:textId="77777777" w:rsidR="00E772B3" w:rsidRPr="00257184" w:rsidRDefault="007F02F2" w:rsidP="001E0E4E">
            <w:sdt>
              <w:sdtPr>
                <w:id w:val="-1996099991"/>
                <w:placeholder>
                  <w:docPart w:val="03AD4FF805EC4A3BAB68B1F827454FD5"/>
                </w:placeholder>
                <w:temporary/>
                <w:showingPlcHdr/>
                <w15:appearance w15:val="hidden"/>
              </w:sdtPr>
              <w:sdtEndPr/>
              <w:sdtContent>
                <w:r w:rsidR="00E772B3" w:rsidRPr="00257184">
                  <w:t>Item #5</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6C2B38D2" w14:textId="4AF4517E" w:rsidR="00E772B3" w:rsidRPr="00846B76" w:rsidRDefault="004E207A" w:rsidP="001E0E4E">
            <w:r>
              <w:t>Yard waste (per truck bed)</w:t>
            </w:r>
          </w:p>
        </w:tc>
        <w:tc>
          <w:tcPr>
            <w:tcW w:w="140" w:type="pct"/>
            <w:tcBorders>
              <w:left w:val="single" w:sz="4" w:space="0" w:color="748DF3" w:themeColor="accent3"/>
              <w:right w:val="single" w:sz="4" w:space="0" w:color="748DF3" w:themeColor="accent3"/>
            </w:tcBorders>
            <w:shd w:val="clear" w:color="auto" w:fill="auto"/>
          </w:tcPr>
          <w:p w14:paraId="512FAE40"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2D3C9EB3" w14:textId="16EEDC4A" w:rsidR="00E772B3" w:rsidRPr="00846B76" w:rsidRDefault="00857BF8" w:rsidP="00F4570E">
            <w:pPr>
              <w:spacing w:before="120"/>
              <w:jc w:val="center"/>
            </w:pPr>
            <w:r>
              <w:t>$</w:t>
            </w:r>
            <w:r w:rsidR="004E207A">
              <w:t>15</w:t>
            </w:r>
          </w:p>
        </w:tc>
      </w:tr>
      <w:tr w:rsidR="00D00936" w:rsidRPr="00846B76" w14:paraId="2A8BBF3C"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002A652F" w14:textId="77777777" w:rsidR="00E772B3" w:rsidRPr="00257184" w:rsidRDefault="007F02F2" w:rsidP="001E0E4E">
            <w:sdt>
              <w:sdtPr>
                <w:id w:val="-1392177930"/>
                <w:placeholder>
                  <w:docPart w:val="49168DED65B241F0B671D11DB9AC4C03"/>
                </w:placeholder>
                <w:temporary/>
                <w:showingPlcHdr/>
                <w15:appearance w15:val="hidden"/>
              </w:sdtPr>
              <w:sdtEndPr/>
              <w:sdtContent>
                <w:r w:rsidR="00E772B3" w:rsidRPr="00257184">
                  <w:t>Item #6</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75786056" w14:textId="5E013EF4" w:rsidR="00E772B3" w:rsidRPr="00846B76" w:rsidRDefault="004E207A" w:rsidP="001E0E4E">
            <w:r>
              <w:t>Tires under 33 inches (auto, motorcycle, bicycle, trailer, tractor)</w:t>
            </w:r>
          </w:p>
        </w:tc>
        <w:tc>
          <w:tcPr>
            <w:tcW w:w="140" w:type="pct"/>
            <w:tcBorders>
              <w:left w:val="single" w:sz="4" w:space="0" w:color="748DF3" w:themeColor="accent3"/>
              <w:right w:val="single" w:sz="4" w:space="0" w:color="748DF3" w:themeColor="accent3"/>
            </w:tcBorders>
            <w:shd w:val="clear" w:color="auto" w:fill="auto"/>
          </w:tcPr>
          <w:p w14:paraId="2614C027"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051C523E" w14:textId="7935F324" w:rsidR="00E772B3" w:rsidRPr="00846B76" w:rsidRDefault="00857BF8" w:rsidP="00F4570E">
            <w:pPr>
              <w:spacing w:before="120"/>
              <w:jc w:val="center"/>
            </w:pPr>
            <w:r>
              <w:t>$</w:t>
            </w:r>
            <w:r w:rsidR="004E207A">
              <w:t>7</w:t>
            </w:r>
          </w:p>
        </w:tc>
      </w:tr>
      <w:tr w:rsidR="00D00936" w:rsidRPr="00846B76" w14:paraId="40E788F4"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4E3428CD" w14:textId="77777777" w:rsidR="00E772B3" w:rsidRPr="00257184" w:rsidRDefault="007F02F2" w:rsidP="001E0E4E">
            <w:sdt>
              <w:sdtPr>
                <w:id w:val="1118416718"/>
                <w:placeholder>
                  <w:docPart w:val="7E45E95BE1214C058B9168F4B3EDB852"/>
                </w:placeholder>
                <w:temporary/>
                <w:showingPlcHdr/>
                <w15:appearance w15:val="hidden"/>
              </w:sdtPr>
              <w:sdtEndPr/>
              <w:sdtContent>
                <w:r w:rsidR="00E772B3" w:rsidRPr="00257184">
                  <w:t>Item #7</w:t>
                </w:r>
                <w:r w:rsidR="00B13F15">
                  <w:t xml:space="preserve"> </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420E2FAB" w14:textId="24BA8608" w:rsidR="00E772B3" w:rsidRPr="00846B76" w:rsidRDefault="004E207A" w:rsidP="001E0E4E">
            <w:r>
              <w:t>Tires (oversized) over 33 inches</w:t>
            </w:r>
          </w:p>
        </w:tc>
        <w:tc>
          <w:tcPr>
            <w:tcW w:w="140" w:type="pct"/>
            <w:tcBorders>
              <w:left w:val="single" w:sz="4" w:space="0" w:color="748DF3" w:themeColor="accent3"/>
              <w:right w:val="single" w:sz="4" w:space="0" w:color="748DF3" w:themeColor="accent3"/>
            </w:tcBorders>
            <w:shd w:val="clear" w:color="auto" w:fill="auto"/>
          </w:tcPr>
          <w:p w14:paraId="35477BE1"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12682887" w14:textId="662CB714" w:rsidR="00E772B3" w:rsidRPr="00846B76" w:rsidRDefault="002461D4" w:rsidP="00F4570E">
            <w:pPr>
              <w:spacing w:before="120"/>
              <w:jc w:val="center"/>
            </w:pPr>
            <w:r>
              <w:t>$</w:t>
            </w:r>
            <w:r w:rsidR="004E207A">
              <w:t>23</w:t>
            </w:r>
          </w:p>
        </w:tc>
      </w:tr>
      <w:tr w:rsidR="00D00936" w:rsidRPr="00846B76" w14:paraId="5458A51E"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0D7DBE2D" w14:textId="77777777" w:rsidR="00E772B3" w:rsidRPr="00257184" w:rsidRDefault="007F02F2" w:rsidP="001E0E4E">
            <w:sdt>
              <w:sdtPr>
                <w:id w:val="1867330974"/>
                <w:placeholder>
                  <w:docPart w:val="FACBF27CEC65448E8062850D195C34BF"/>
                </w:placeholder>
                <w:temporary/>
                <w:showingPlcHdr/>
                <w15:appearance w15:val="hidden"/>
              </w:sdtPr>
              <w:sdtEndPr/>
              <w:sdtContent>
                <w:r w:rsidR="00E772B3" w:rsidRPr="00257184">
                  <w:t>Item #8</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2BF58D67" w14:textId="1BDEE7A2" w:rsidR="00E772B3" w:rsidRPr="00846B76" w:rsidRDefault="004E207A" w:rsidP="001E0E4E">
            <w:r>
              <w:t>Labor</w:t>
            </w:r>
          </w:p>
        </w:tc>
        <w:tc>
          <w:tcPr>
            <w:tcW w:w="140" w:type="pct"/>
            <w:tcBorders>
              <w:left w:val="single" w:sz="4" w:space="0" w:color="748DF3" w:themeColor="accent3"/>
              <w:right w:val="single" w:sz="4" w:space="0" w:color="748DF3" w:themeColor="accent3"/>
            </w:tcBorders>
            <w:shd w:val="clear" w:color="auto" w:fill="auto"/>
          </w:tcPr>
          <w:p w14:paraId="063E8615"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27AA890E" w14:textId="754A9B96" w:rsidR="00E772B3" w:rsidRPr="00846B76" w:rsidRDefault="002461D4" w:rsidP="00F4570E">
            <w:pPr>
              <w:spacing w:before="120"/>
              <w:jc w:val="center"/>
            </w:pPr>
            <w:r>
              <w:t>$</w:t>
            </w:r>
            <w:r w:rsidR="004E207A">
              <w:t>40/hour</w:t>
            </w:r>
          </w:p>
        </w:tc>
      </w:tr>
      <w:tr w:rsidR="00D00936" w:rsidRPr="00846B76" w14:paraId="4E62ADE6" w14:textId="77777777" w:rsidTr="006B1007">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67C3513A" w14:textId="77777777" w:rsidR="00E772B3" w:rsidRPr="00257184" w:rsidRDefault="007F02F2" w:rsidP="001E0E4E">
            <w:sdt>
              <w:sdtPr>
                <w:id w:val="-925028935"/>
                <w:placeholder>
                  <w:docPart w:val="06257F72CAB447A39EF79D410E5D5F07"/>
                </w:placeholder>
                <w:temporary/>
                <w:showingPlcHdr/>
                <w15:appearance w15:val="hidden"/>
              </w:sdtPr>
              <w:sdtEndPr/>
              <w:sdtContent>
                <w:r w:rsidR="00E772B3" w:rsidRPr="00257184">
                  <w:t>Item #9</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4B101C66" w14:textId="1CFE6319" w:rsidR="00E772B3" w:rsidRPr="00846B76" w:rsidRDefault="004E207A" w:rsidP="001E0E4E">
            <w:r>
              <w:t>Travel within Roseburg city limits (97470, 97471)</w:t>
            </w:r>
          </w:p>
        </w:tc>
        <w:tc>
          <w:tcPr>
            <w:tcW w:w="140" w:type="pct"/>
            <w:tcBorders>
              <w:left w:val="single" w:sz="4" w:space="0" w:color="748DF3" w:themeColor="accent3"/>
              <w:right w:val="single" w:sz="4" w:space="0" w:color="748DF3" w:themeColor="accent3"/>
            </w:tcBorders>
            <w:shd w:val="clear" w:color="auto" w:fill="auto"/>
          </w:tcPr>
          <w:p w14:paraId="441E5856" w14:textId="77777777" w:rsidR="00E772B3" w:rsidRPr="00846B76" w:rsidRDefault="00E772B3" w:rsidP="00257184">
            <w:pPr>
              <w:spacing w:before="120"/>
            </w:pPr>
          </w:p>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5B2FA891" w14:textId="16A85359" w:rsidR="00E772B3" w:rsidRPr="00846B76" w:rsidRDefault="002461D4" w:rsidP="00F4570E">
            <w:pPr>
              <w:spacing w:before="120"/>
              <w:jc w:val="center"/>
            </w:pPr>
            <w:r>
              <w:t>$</w:t>
            </w:r>
            <w:r w:rsidR="004E207A">
              <w:t>5</w:t>
            </w:r>
          </w:p>
        </w:tc>
      </w:tr>
      <w:tr w:rsidR="00D00936" w:rsidRPr="00846B76" w14:paraId="5BFC6D80" w14:textId="77777777" w:rsidTr="004E207A">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3AB6279F" w14:textId="77777777" w:rsidR="00E772B3" w:rsidRPr="00257184" w:rsidRDefault="007F02F2" w:rsidP="001E0E4E">
            <w:sdt>
              <w:sdtPr>
                <w:id w:val="-359282523"/>
                <w:placeholder>
                  <w:docPart w:val="7B66C53B91274EF08D835BC2F2A1FF17"/>
                </w:placeholder>
                <w:temporary/>
                <w:showingPlcHdr/>
                <w15:appearance w15:val="hidden"/>
              </w:sdtPr>
              <w:sdtEndPr/>
              <w:sdtContent>
                <w:r w:rsidR="00E772B3" w:rsidRPr="00257184">
                  <w:t>Item #10</w:t>
                </w:r>
              </w:sdtContent>
            </w:sdt>
            <w:r w:rsidR="00B13F15">
              <w:t xml:space="preserve"> </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791ADB25" w14:textId="29991D6C" w:rsidR="00E772B3" w:rsidRPr="00670058" w:rsidRDefault="004E207A" w:rsidP="001E0E4E">
            <w:r>
              <w:t xml:space="preserve">Travel outside of Roseburg city limits </w:t>
            </w:r>
          </w:p>
        </w:tc>
        <w:tc>
          <w:tcPr>
            <w:tcW w:w="140" w:type="pct"/>
            <w:tcBorders>
              <w:left w:val="single" w:sz="4" w:space="0" w:color="748DF3" w:themeColor="accent3"/>
              <w:right w:val="single" w:sz="4" w:space="0" w:color="748DF3" w:themeColor="accent3"/>
            </w:tcBorders>
            <w:shd w:val="clear" w:color="auto" w:fill="auto"/>
          </w:tcPr>
          <w:p w14:paraId="16561939" w14:textId="77777777" w:rsidR="00E772B3" w:rsidRPr="00846B76" w:rsidRDefault="00E772B3" w:rsidP="00257184"/>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00126013" w14:textId="4E02D71A" w:rsidR="00E772B3" w:rsidRPr="00846B76" w:rsidRDefault="004E207A" w:rsidP="00F4570E">
            <w:pPr>
              <w:jc w:val="center"/>
            </w:pPr>
            <w:r>
              <w:t>$5 + 0.55/mile</w:t>
            </w:r>
          </w:p>
        </w:tc>
      </w:tr>
      <w:tr w:rsidR="004E207A" w:rsidRPr="00846B76" w14:paraId="59C1C2EE" w14:textId="77777777" w:rsidTr="00E82C8F">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7A9816A1" w14:textId="69051EFF" w:rsidR="004E207A" w:rsidRDefault="004E207A" w:rsidP="001E0E4E">
            <w:r>
              <w:t>Item #11</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37A92908" w14:textId="03CA72FB" w:rsidR="004E207A" w:rsidRDefault="004E207A" w:rsidP="001E0E4E">
            <w:r>
              <w:t>Estimates (</w:t>
            </w:r>
            <w:r w:rsidR="007F02F2">
              <w:t>20-minute</w:t>
            </w:r>
            <w:r>
              <w:t xml:space="preserve"> visit, walk around property, discuss services to be rendered and fees to be paid at time of service)</w:t>
            </w:r>
          </w:p>
        </w:tc>
        <w:tc>
          <w:tcPr>
            <w:tcW w:w="140" w:type="pct"/>
            <w:tcBorders>
              <w:left w:val="single" w:sz="4" w:space="0" w:color="748DF3" w:themeColor="accent3"/>
              <w:right w:val="single" w:sz="4" w:space="0" w:color="748DF3" w:themeColor="accent3"/>
            </w:tcBorders>
            <w:shd w:val="clear" w:color="auto" w:fill="auto"/>
          </w:tcPr>
          <w:p w14:paraId="6F97EC33" w14:textId="77777777" w:rsidR="004E207A" w:rsidRPr="00846B76" w:rsidRDefault="004E207A" w:rsidP="00257184"/>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324D47A1" w14:textId="5B5D8499" w:rsidR="004E207A" w:rsidRDefault="004E207A" w:rsidP="00F4570E">
            <w:pPr>
              <w:jc w:val="center"/>
            </w:pPr>
            <w:r>
              <w:t>FREE</w:t>
            </w:r>
          </w:p>
        </w:tc>
      </w:tr>
      <w:tr w:rsidR="00E82C8F" w:rsidRPr="00846B76" w14:paraId="49CF816F" w14:textId="77777777" w:rsidTr="00E82C8F">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56C4F997" w14:textId="06B10ECF" w:rsidR="00E82C8F" w:rsidRDefault="00E82C8F" w:rsidP="001E0E4E">
            <w:r>
              <w:t>Item #12</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5DA80426" w14:textId="54159BC2" w:rsidR="00E82C8F" w:rsidRDefault="00E82C8F" w:rsidP="001E0E4E">
            <w:r>
              <w:t>Deposit (for any job estimated at $300 or more, due 24 hours prior to services rendered)</w:t>
            </w:r>
          </w:p>
        </w:tc>
        <w:tc>
          <w:tcPr>
            <w:tcW w:w="140" w:type="pct"/>
            <w:tcBorders>
              <w:left w:val="single" w:sz="4" w:space="0" w:color="748DF3" w:themeColor="accent3"/>
              <w:right w:val="single" w:sz="4" w:space="0" w:color="748DF3" w:themeColor="accent3"/>
            </w:tcBorders>
            <w:shd w:val="clear" w:color="auto" w:fill="auto"/>
          </w:tcPr>
          <w:p w14:paraId="11B40E08" w14:textId="77777777" w:rsidR="00E82C8F" w:rsidRPr="00846B76" w:rsidRDefault="00E82C8F" w:rsidP="00257184"/>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438B15C8" w14:textId="14AD674D" w:rsidR="00E82C8F" w:rsidRDefault="00E82C8F" w:rsidP="00F4570E">
            <w:pPr>
              <w:jc w:val="center"/>
            </w:pPr>
            <w:r>
              <w:t>$100</w:t>
            </w:r>
          </w:p>
        </w:tc>
      </w:tr>
      <w:tr w:rsidR="00E82C8F" w:rsidRPr="00846B76" w14:paraId="4F64B21D" w14:textId="77777777" w:rsidTr="00E82C8F">
        <w:trPr>
          <w:trHeight w:val="753"/>
        </w:trPr>
        <w:tc>
          <w:tcPr>
            <w:tcW w:w="601" w:type="pct"/>
            <w:tcBorders>
              <w:top w:val="single" w:sz="6" w:space="0" w:color="748DF3" w:themeColor="accent3"/>
              <w:left w:val="single" w:sz="4" w:space="0" w:color="748DF3" w:themeColor="accent3"/>
              <w:bottom w:val="single" w:sz="6" w:space="0" w:color="748DF3" w:themeColor="accent3"/>
              <w:right w:val="single" w:sz="6" w:space="0" w:color="748DF3" w:themeColor="accent3"/>
            </w:tcBorders>
            <w:shd w:val="clear" w:color="auto" w:fill="auto"/>
            <w:vAlign w:val="center"/>
          </w:tcPr>
          <w:p w14:paraId="64D9C22D" w14:textId="6813A7AD" w:rsidR="00E82C8F" w:rsidRDefault="00E82C8F" w:rsidP="001E0E4E">
            <w:r>
              <w:t>Item #13</w:t>
            </w:r>
          </w:p>
        </w:tc>
        <w:tc>
          <w:tcPr>
            <w:tcW w:w="3277" w:type="pct"/>
            <w:tcBorders>
              <w:top w:val="single" w:sz="6" w:space="0" w:color="748DF3" w:themeColor="accent3"/>
              <w:left w:val="single" w:sz="6" w:space="0" w:color="748DF3" w:themeColor="accent3"/>
              <w:bottom w:val="single" w:sz="6" w:space="0" w:color="748DF3" w:themeColor="accent3"/>
              <w:right w:val="single" w:sz="4" w:space="0" w:color="748DF3" w:themeColor="accent3"/>
            </w:tcBorders>
            <w:shd w:val="clear" w:color="auto" w:fill="auto"/>
            <w:vAlign w:val="center"/>
          </w:tcPr>
          <w:p w14:paraId="10FB1C61" w14:textId="68BF336A" w:rsidR="00E82C8F" w:rsidRDefault="00E82C8F" w:rsidP="001E0E4E">
            <w:r>
              <w:t xml:space="preserve">Military/Veteran, First Responder </w:t>
            </w:r>
            <w:r w:rsidR="007F02F2">
              <w:t xml:space="preserve">discount </w:t>
            </w:r>
            <w:r>
              <w:t xml:space="preserve">(with valid identification) </w:t>
            </w:r>
            <w:r w:rsidRPr="007F02F2">
              <w:rPr>
                <w:sz w:val="36"/>
                <w:szCs w:val="36"/>
              </w:rPr>
              <w:t>*</w:t>
            </w:r>
          </w:p>
        </w:tc>
        <w:tc>
          <w:tcPr>
            <w:tcW w:w="140" w:type="pct"/>
            <w:tcBorders>
              <w:left w:val="single" w:sz="4" w:space="0" w:color="748DF3" w:themeColor="accent3"/>
              <w:right w:val="single" w:sz="4" w:space="0" w:color="748DF3" w:themeColor="accent3"/>
            </w:tcBorders>
            <w:shd w:val="clear" w:color="auto" w:fill="auto"/>
          </w:tcPr>
          <w:p w14:paraId="0C7C7B86" w14:textId="77777777" w:rsidR="00E82C8F" w:rsidRPr="00846B76" w:rsidRDefault="00E82C8F" w:rsidP="00257184"/>
        </w:tc>
        <w:tc>
          <w:tcPr>
            <w:tcW w:w="982" w:type="pct"/>
            <w:tcBorders>
              <w:top w:val="single" w:sz="6" w:space="0" w:color="748DF3" w:themeColor="accent3"/>
              <w:left w:val="single" w:sz="4" w:space="0" w:color="748DF3" w:themeColor="accent3"/>
              <w:bottom w:val="single" w:sz="6" w:space="0" w:color="748DF3" w:themeColor="accent3"/>
              <w:right w:val="single" w:sz="4" w:space="0" w:color="748DF3" w:themeColor="accent3"/>
            </w:tcBorders>
            <w:shd w:val="clear" w:color="auto" w:fill="auto"/>
            <w:vAlign w:val="center"/>
          </w:tcPr>
          <w:p w14:paraId="1E9B85B2" w14:textId="7F8A1B56" w:rsidR="00E82C8F" w:rsidRDefault="00E82C8F" w:rsidP="00F4570E">
            <w:pPr>
              <w:jc w:val="center"/>
            </w:pPr>
            <w:r>
              <w:t>10%</w:t>
            </w:r>
          </w:p>
        </w:tc>
      </w:tr>
      <w:tr w:rsidR="00E82C8F" w:rsidRPr="00846B76" w14:paraId="3295AAD3" w14:textId="77777777" w:rsidTr="006B1007">
        <w:trPr>
          <w:trHeight w:val="753"/>
        </w:trPr>
        <w:tc>
          <w:tcPr>
            <w:tcW w:w="601" w:type="pct"/>
            <w:tcBorders>
              <w:top w:val="single" w:sz="6" w:space="0" w:color="748DF3" w:themeColor="accent3"/>
              <w:left w:val="single" w:sz="4" w:space="0" w:color="748DF3" w:themeColor="accent3"/>
              <w:bottom w:val="single" w:sz="4" w:space="0" w:color="748DF3" w:themeColor="accent3"/>
              <w:right w:val="single" w:sz="6" w:space="0" w:color="748DF3" w:themeColor="accent3"/>
            </w:tcBorders>
            <w:shd w:val="clear" w:color="auto" w:fill="auto"/>
            <w:vAlign w:val="center"/>
          </w:tcPr>
          <w:p w14:paraId="6626F45C" w14:textId="3C70F832" w:rsidR="00E82C8F" w:rsidRDefault="00E82C8F" w:rsidP="001E0E4E">
            <w:r>
              <w:t>Item #14</w:t>
            </w:r>
          </w:p>
        </w:tc>
        <w:tc>
          <w:tcPr>
            <w:tcW w:w="3277" w:type="pct"/>
            <w:tcBorders>
              <w:top w:val="single" w:sz="6" w:space="0" w:color="748DF3" w:themeColor="accent3"/>
              <w:left w:val="single" w:sz="6" w:space="0" w:color="748DF3" w:themeColor="accent3"/>
              <w:bottom w:val="single" w:sz="4" w:space="0" w:color="748DF3" w:themeColor="accent3"/>
              <w:right w:val="single" w:sz="4" w:space="0" w:color="748DF3" w:themeColor="accent3"/>
            </w:tcBorders>
            <w:shd w:val="clear" w:color="auto" w:fill="auto"/>
            <w:vAlign w:val="center"/>
          </w:tcPr>
          <w:p w14:paraId="7F795A24" w14:textId="0FB49202" w:rsidR="00E82C8F" w:rsidRDefault="00E82C8F" w:rsidP="001E0E4E">
            <w:r>
              <w:t xml:space="preserve">Senior discount (over 65 years of age, with valid </w:t>
            </w:r>
            <w:r w:rsidR="007F02F2">
              <w:t>identification)</w:t>
            </w:r>
            <w:r w:rsidR="007F02F2" w:rsidRPr="00E82C8F">
              <w:rPr>
                <w:sz w:val="36"/>
                <w:szCs w:val="36"/>
              </w:rPr>
              <w:t xml:space="preserve"> *</w:t>
            </w:r>
          </w:p>
        </w:tc>
        <w:tc>
          <w:tcPr>
            <w:tcW w:w="140" w:type="pct"/>
            <w:tcBorders>
              <w:left w:val="single" w:sz="4" w:space="0" w:color="748DF3" w:themeColor="accent3"/>
              <w:right w:val="single" w:sz="4" w:space="0" w:color="748DF3" w:themeColor="accent3"/>
            </w:tcBorders>
            <w:shd w:val="clear" w:color="auto" w:fill="auto"/>
          </w:tcPr>
          <w:p w14:paraId="6D84066B" w14:textId="77777777" w:rsidR="00E82C8F" w:rsidRPr="00846B76" w:rsidRDefault="00E82C8F" w:rsidP="00257184"/>
        </w:tc>
        <w:tc>
          <w:tcPr>
            <w:tcW w:w="982" w:type="pct"/>
            <w:tcBorders>
              <w:top w:val="single" w:sz="6" w:space="0" w:color="748DF3" w:themeColor="accent3"/>
              <w:left w:val="single" w:sz="4" w:space="0" w:color="748DF3" w:themeColor="accent3"/>
              <w:bottom w:val="single" w:sz="4" w:space="0" w:color="748DF3" w:themeColor="accent3"/>
              <w:right w:val="single" w:sz="4" w:space="0" w:color="748DF3" w:themeColor="accent3"/>
            </w:tcBorders>
            <w:shd w:val="clear" w:color="auto" w:fill="auto"/>
            <w:vAlign w:val="center"/>
          </w:tcPr>
          <w:p w14:paraId="7CF73413" w14:textId="6F9CCF31" w:rsidR="00E82C8F" w:rsidRDefault="00E82C8F" w:rsidP="00F4570E">
            <w:pPr>
              <w:jc w:val="center"/>
            </w:pPr>
            <w:r>
              <w:t>10%</w:t>
            </w:r>
          </w:p>
        </w:tc>
      </w:tr>
    </w:tbl>
    <w:p w14:paraId="7E01B4F8" w14:textId="77777777" w:rsidR="00CE6104" w:rsidRDefault="00CE6104" w:rsidP="00E677FE">
      <w:pPr>
        <w:spacing w:after="0"/>
        <w:rPr>
          <w:sz w:val="12"/>
          <w:szCs w:val="16"/>
        </w:rPr>
      </w:pPr>
    </w:p>
    <w:p w14:paraId="78CC9E4B" w14:textId="4FFC8437" w:rsidR="00E82C8F" w:rsidRDefault="00E82C8F" w:rsidP="00E677FE">
      <w:pPr>
        <w:spacing w:after="0"/>
        <w:rPr>
          <w:szCs w:val="24"/>
        </w:rPr>
      </w:pPr>
      <w:r w:rsidRPr="007F02F2">
        <w:rPr>
          <w:sz w:val="48"/>
          <w:szCs w:val="48"/>
        </w:rPr>
        <w:t>*</w:t>
      </w:r>
      <w:r w:rsidR="007F02F2">
        <w:rPr>
          <w:szCs w:val="24"/>
        </w:rPr>
        <w:t xml:space="preserve">Only one discount per customer, per job, per day. Thank you. Valid identification includes U.S Dept of VA issued Veteran Identification card, state issued identification such as driver’s license, driver’s permit, or identification card, or first responder badge. (We will only need to visually verify identification including badges in person at time of services rendered. No recording of badges or identification will be required.) </w:t>
      </w:r>
      <w:proofErr w:type="gramStart"/>
      <w:r w:rsidR="007F02F2">
        <w:rPr>
          <w:szCs w:val="24"/>
        </w:rPr>
        <w:t>Thank</w:t>
      </w:r>
      <w:proofErr w:type="gramEnd"/>
      <w:r w:rsidR="007F02F2">
        <w:rPr>
          <w:szCs w:val="24"/>
        </w:rPr>
        <w:t xml:space="preserve"> you! </w:t>
      </w:r>
    </w:p>
    <w:p w14:paraId="49526FD9" w14:textId="77777777" w:rsidR="007F02F2" w:rsidRDefault="007F02F2" w:rsidP="00E677FE">
      <w:pPr>
        <w:spacing w:after="0"/>
        <w:rPr>
          <w:szCs w:val="24"/>
        </w:rPr>
      </w:pPr>
    </w:p>
    <w:p w14:paraId="77588D19" w14:textId="77777777" w:rsidR="007F02F2" w:rsidRPr="007F02F2" w:rsidRDefault="007F02F2" w:rsidP="00E677FE">
      <w:pPr>
        <w:spacing w:after="0"/>
        <w:rPr>
          <w:szCs w:val="24"/>
        </w:rPr>
      </w:pPr>
    </w:p>
    <w:sectPr w:rsidR="007F02F2" w:rsidRPr="007F02F2" w:rsidSect="00CE5C3A">
      <w:footerReference w:type="default" r:id="rId8"/>
      <w:pgSz w:w="12240" w:h="15840"/>
      <w:pgMar w:top="720" w:right="1296" w:bottom="1008" w:left="1296" w:header="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3222E" w14:textId="77777777" w:rsidR="0094616D" w:rsidRDefault="0094616D" w:rsidP="00650259">
      <w:pPr>
        <w:spacing w:after="0" w:line="240" w:lineRule="auto"/>
      </w:pPr>
      <w:r>
        <w:separator/>
      </w:r>
    </w:p>
  </w:endnote>
  <w:endnote w:type="continuationSeparator" w:id="0">
    <w:p w14:paraId="555CB866" w14:textId="77777777" w:rsidR="0094616D" w:rsidRDefault="0094616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69BB9F-79A4-4296-9B09-FFEB7706708E}"/>
    <w:embedBold r:id="rId2" w:fontKey="{B37CB3F9-E265-4920-8D5E-F12651970E0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5B36885-2642-47E2-B0CB-F1EB29338F71}"/>
    <w:embedBold r:id="rId4" w:fontKey="{85761197-0DFF-45DE-892F-90586E540C71}"/>
    <w:embedItalic r:id="rId5" w:fontKey="{73BD5DBE-704C-4AC1-85E5-046026C259C5}"/>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embedRegular r:id="rId6" w:fontKey="{6272C344-754F-4018-BFEA-35C91D3F05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73326A" w:rsidRPr="0073326A" w14:paraId="79269B28" w14:textId="77777777" w:rsidTr="00C4167A">
      <w:tc>
        <w:tcPr>
          <w:tcW w:w="4675" w:type="dxa"/>
          <w:vAlign w:val="center"/>
        </w:tcPr>
        <w:p w14:paraId="66B2AB59" w14:textId="77777777" w:rsidR="0073326A" w:rsidRPr="0073326A" w:rsidRDefault="0073326A" w:rsidP="0073326A">
          <w:pPr>
            <w:tabs>
              <w:tab w:val="center" w:pos="4680"/>
              <w:tab w:val="right" w:pos="9810"/>
            </w:tabs>
            <w:spacing w:after="0" w:line="240" w:lineRule="auto"/>
            <w:rPr>
              <w:sz w:val="18"/>
              <w:szCs w:val="24"/>
            </w:rPr>
          </w:pPr>
        </w:p>
      </w:tc>
      <w:tc>
        <w:tcPr>
          <w:tcW w:w="4675" w:type="dxa"/>
          <w:vAlign w:val="center"/>
        </w:tcPr>
        <w:p w14:paraId="6F646293" w14:textId="77777777" w:rsidR="0073326A" w:rsidRPr="0073326A" w:rsidRDefault="0073326A" w:rsidP="0073326A">
          <w:pPr>
            <w:tabs>
              <w:tab w:val="center" w:pos="4680"/>
              <w:tab w:val="right" w:pos="9810"/>
            </w:tabs>
            <w:spacing w:after="0" w:line="240" w:lineRule="auto"/>
            <w:jc w:val="right"/>
            <w:rPr>
              <w:sz w:val="18"/>
              <w:szCs w:val="24"/>
            </w:rPr>
          </w:pPr>
        </w:p>
      </w:tc>
    </w:tr>
  </w:tbl>
  <w:p w14:paraId="591B542D"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761EB" w14:textId="77777777" w:rsidR="0094616D" w:rsidRDefault="0094616D" w:rsidP="00650259">
      <w:pPr>
        <w:spacing w:after="0" w:line="240" w:lineRule="auto"/>
      </w:pPr>
      <w:r>
        <w:separator/>
      </w:r>
    </w:p>
  </w:footnote>
  <w:footnote w:type="continuationSeparator" w:id="0">
    <w:p w14:paraId="6FD343A2" w14:textId="77777777" w:rsidR="0094616D" w:rsidRDefault="0094616D"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68749064">
    <w:abstractNumId w:val="11"/>
  </w:num>
  <w:num w:numId="2" w16cid:durableId="528228305">
    <w:abstractNumId w:val="7"/>
  </w:num>
  <w:num w:numId="3" w16cid:durableId="1790394981">
    <w:abstractNumId w:val="15"/>
  </w:num>
  <w:num w:numId="4" w16cid:durableId="895355981">
    <w:abstractNumId w:val="12"/>
  </w:num>
  <w:num w:numId="5" w16cid:durableId="573440900">
    <w:abstractNumId w:val="13"/>
  </w:num>
  <w:num w:numId="6" w16cid:durableId="906837300">
    <w:abstractNumId w:val="19"/>
  </w:num>
  <w:num w:numId="7" w16cid:durableId="43020774">
    <w:abstractNumId w:val="6"/>
  </w:num>
  <w:num w:numId="8" w16cid:durableId="1929194051">
    <w:abstractNumId w:val="10"/>
  </w:num>
  <w:num w:numId="9" w16cid:durableId="1294289569">
    <w:abstractNumId w:val="17"/>
  </w:num>
  <w:num w:numId="10" w16cid:durableId="1147285490">
    <w:abstractNumId w:val="1"/>
  </w:num>
  <w:num w:numId="11" w16cid:durableId="535774099">
    <w:abstractNumId w:val="5"/>
  </w:num>
  <w:num w:numId="12" w16cid:durableId="1754625213">
    <w:abstractNumId w:val="0"/>
  </w:num>
  <w:num w:numId="13" w16cid:durableId="1269852706">
    <w:abstractNumId w:val="2"/>
  </w:num>
  <w:num w:numId="14" w16cid:durableId="548995771">
    <w:abstractNumId w:val="9"/>
  </w:num>
  <w:num w:numId="15" w16cid:durableId="484973478">
    <w:abstractNumId w:val="8"/>
  </w:num>
  <w:num w:numId="16" w16cid:durableId="1042439581">
    <w:abstractNumId w:val="16"/>
  </w:num>
  <w:num w:numId="17" w16cid:durableId="91246380">
    <w:abstractNumId w:val="3"/>
  </w:num>
  <w:num w:numId="18" w16cid:durableId="464080243">
    <w:abstractNumId w:val="21"/>
  </w:num>
  <w:num w:numId="19" w16cid:durableId="1561942141">
    <w:abstractNumId w:val="18"/>
  </w:num>
  <w:num w:numId="20" w16cid:durableId="1948654103">
    <w:abstractNumId w:val="14"/>
  </w:num>
  <w:num w:numId="21" w16cid:durableId="1631935028">
    <w:abstractNumId w:val="20"/>
  </w:num>
  <w:num w:numId="22" w16cid:durableId="141238396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6D"/>
    <w:rsid w:val="00052382"/>
    <w:rsid w:val="0006568A"/>
    <w:rsid w:val="00076F0F"/>
    <w:rsid w:val="00084253"/>
    <w:rsid w:val="000B3110"/>
    <w:rsid w:val="000D1F49"/>
    <w:rsid w:val="000D5100"/>
    <w:rsid w:val="00140E5C"/>
    <w:rsid w:val="001727CA"/>
    <w:rsid w:val="00194B0D"/>
    <w:rsid w:val="001979D3"/>
    <w:rsid w:val="001A0C64"/>
    <w:rsid w:val="001B5EEE"/>
    <w:rsid w:val="001E0E4E"/>
    <w:rsid w:val="001F0608"/>
    <w:rsid w:val="001F70D7"/>
    <w:rsid w:val="002461D4"/>
    <w:rsid w:val="00257184"/>
    <w:rsid w:val="00290F5E"/>
    <w:rsid w:val="00295D03"/>
    <w:rsid w:val="002C09FD"/>
    <w:rsid w:val="002C16BD"/>
    <w:rsid w:val="002C56E6"/>
    <w:rsid w:val="002E5B69"/>
    <w:rsid w:val="00305A0F"/>
    <w:rsid w:val="00312469"/>
    <w:rsid w:val="00315DD1"/>
    <w:rsid w:val="003379ED"/>
    <w:rsid w:val="00343DF9"/>
    <w:rsid w:val="00361E11"/>
    <w:rsid w:val="003A2B3D"/>
    <w:rsid w:val="003B4744"/>
    <w:rsid w:val="003B575D"/>
    <w:rsid w:val="003D293F"/>
    <w:rsid w:val="003D3947"/>
    <w:rsid w:val="003F0847"/>
    <w:rsid w:val="003F55D9"/>
    <w:rsid w:val="0040090B"/>
    <w:rsid w:val="00407468"/>
    <w:rsid w:val="004077FE"/>
    <w:rsid w:val="00433138"/>
    <w:rsid w:val="004537BF"/>
    <w:rsid w:val="004619B8"/>
    <w:rsid w:val="0046302A"/>
    <w:rsid w:val="00487D2D"/>
    <w:rsid w:val="004A21A6"/>
    <w:rsid w:val="004D56EA"/>
    <w:rsid w:val="004D5D62"/>
    <w:rsid w:val="004E207A"/>
    <w:rsid w:val="00504419"/>
    <w:rsid w:val="005112D0"/>
    <w:rsid w:val="00561E21"/>
    <w:rsid w:val="00577E06"/>
    <w:rsid w:val="005A3BF7"/>
    <w:rsid w:val="005B65D4"/>
    <w:rsid w:val="005D6CC7"/>
    <w:rsid w:val="005E33F3"/>
    <w:rsid w:val="005F2035"/>
    <w:rsid w:val="005F7990"/>
    <w:rsid w:val="0063739C"/>
    <w:rsid w:val="00644FC8"/>
    <w:rsid w:val="00650259"/>
    <w:rsid w:val="00651C81"/>
    <w:rsid w:val="00670058"/>
    <w:rsid w:val="00680B70"/>
    <w:rsid w:val="00684E43"/>
    <w:rsid w:val="006B1007"/>
    <w:rsid w:val="006E62D8"/>
    <w:rsid w:val="00713D1C"/>
    <w:rsid w:val="00720229"/>
    <w:rsid w:val="00732B16"/>
    <w:rsid w:val="0073326A"/>
    <w:rsid w:val="007364A2"/>
    <w:rsid w:val="00770F25"/>
    <w:rsid w:val="00784EEA"/>
    <w:rsid w:val="007A35A8"/>
    <w:rsid w:val="007A76BA"/>
    <w:rsid w:val="007B0A85"/>
    <w:rsid w:val="007B3736"/>
    <w:rsid w:val="007C6A52"/>
    <w:rsid w:val="007E244E"/>
    <w:rsid w:val="007F02F2"/>
    <w:rsid w:val="00806FF3"/>
    <w:rsid w:val="0082043E"/>
    <w:rsid w:val="00857BF8"/>
    <w:rsid w:val="008840CA"/>
    <w:rsid w:val="008E203A"/>
    <w:rsid w:val="008F7F42"/>
    <w:rsid w:val="0091229C"/>
    <w:rsid w:val="00940E73"/>
    <w:rsid w:val="0094616D"/>
    <w:rsid w:val="00964B99"/>
    <w:rsid w:val="00976D36"/>
    <w:rsid w:val="0098597D"/>
    <w:rsid w:val="00987C52"/>
    <w:rsid w:val="009F619A"/>
    <w:rsid w:val="009F6DDE"/>
    <w:rsid w:val="00A23302"/>
    <w:rsid w:val="00A2486D"/>
    <w:rsid w:val="00A370A8"/>
    <w:rsid w:val="00A51B9A"/>
    <w:rsid w:val="00A60442"/>
    <w:rsid w:val="00A774AB"/>
    <w:rsid w:val="00A80B24"/>
    <w:rsid w:val="00A866BF"/>
    <w:rsid w:val="00AA4CBF"/>
    <w:rsid w:val="00AB0BCC"/>
    <w:rsid w:val="00AE5575"/>
    <w:rsid w:val="00B13F15"/>
    <w:rsid w:val="00B160CA"/>
    <w:rsid w:val="00B50E3E"/>
    <w:rsid w:val="00B54015"/>
    <w:rsid w:val="00B60DB0"/>
    <w:rsid w:val="00B620F4"/>
    <w:rsid w:val="00B86837"/>
    <w:rsid w:val="00BD4753"/>
    <w:rsid w:val="00BD5CB1"/>
    <w:rsid w:val="00BE62EE"/>
    <w:rsid w:val="00C003BA"/>
    <w:rsid w:val="00C27FAC"/>
    <w:rsid w:val="00C4638C"/>
    <w:rsid w:val="00C46878"/>
    <w:rsid w:val="00C72268"/>
    <w:rsid w:val="00CB4A51"/>
    <w:rsid w:val="00CD4532"/>
    <w:rsid w:val="00CD47B0"/>
    <w:rsid w:val="00CE5C3A"/>
    <w:rsid w:val="00CE6104"/>
    <w:rsid w:val="00CE7918"/>
    <w:rsid w:val="00CF3542"/>
    <w:rsid w:val="00D00936"/>
    <w:rsid w:val="00D16163"/>
    <w:rsid w:val="00D3027B"/>
    <w:rsid w:val="00D351C6"/>
    <w:rsid w:val="00D50D20"/>
    <w:rsid w:val="00D91443"/>
    <w:rsid w:val="00DA6538"/>
    <w:rsid w:val="00DB3FAD"/>
    <w:rsid w:val="00DC0786"/>
    <w:rsid w:val="00E54F98"/>
    <w:rsid w:val="00E61C09"/>
    <w:rsid w:val="00E677FE"/>
    <w:rsid w:val="00E772B3"/>
    <w:rsid w:val="00E82C8F"/>
    <w:rsid w:val="00EB3B58"/>
    <w:rsid w:val="00EC7359"/>
    <w:rsid w:val="00EE2FDF"/>
    <w:rsid w:val="00EE3054"/>
    <w:rsid w:val="00F00606"/>
    <w:rsid w:val="00F01256"/>
    <w:rsid w:val="00F0308A"/>
    <w:rsid w:val="00F25044"/>
    <w:rsid w:val="00F30DAA"/>
    <w:rsid w:val="00F4570E"/>
    <w:rsid w:val="00F72467"/>
    <w:rsid w:val="00FC7475"/>
    <w:rsid w:val="00FD06C0"/>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3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A2B3D"/>
    <w:rPr>
      <w:sz w:val="24"/>
    </w:rPr>
  </w:style>
  <w:style w:type="paragraph" w:styleId="Heading1">
    <w:name w:val="heading 1"/>
    <w:basedOn w:val="Normal"/>
    <w:link w:val="Heading1Char"/>
    <w:uiPriority w:val="1"/>
    <w:qFormat/>
    <w:rsid w:val="003A2B3D"/>
    <w:pPr>
      <w:spacing w:after="0" w:line="240" w:lineRule="auto"/>
      <w:jc w:val="center"/>
      <w:outlineLvl w:val="0"/>
    </w:pPr>
    <w:rPr>
      <w:rFonts w:asciiTheme="majorHAnsi" w:hAnsiTheme="majorHAnsi" w:cs="Times New Roman (Body CS)"/>
      <w:b/>
      <w:caps/>
      <w:color w:val="2048EB" w:themeColor="accent3" w:themeShade="BF"/>
      <w:spacing w:val="2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eastAsiaTheme="majorEastAsia" w:cstheme="majorBidi"/>
      <w:color w:val="891A06"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eastAsiaTheme="majorEastAsia" w:cstheme="majorBidi"/>
      <w:i/>
      <w:iCs/>
      <w:color w:val="891A06"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2B3D"/>
    <w:rPr>
      <w:rFonts w:asciiTheme="majorHAnsi" w:hAnsiTheme="majorHAnsi" w:cs="Times New Roman (Body CS)"/>
      <w:b/>
      <w:caps/>
      <w:color w:val="2048EB" w:themeColor="accent3" w:themeShade="BF"/>
      <w:spacing w:val="20"/>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A2B3D"/>
    <w:pPr>
      <w:tabs>
        <w:tab w:val="center" w:pos="4680"/>
        <w:tab w:val="right" w:pos="9360"/>
      </w:tabs>
      <w:spacing w:after="0" w:line="204" w:lineRule="auto"/>
    </w:pPr>
    <w:rPr>
      <w:rFonts w:asciiTheme="majorHAnsi" w:eastAsia="Calibri" w:hAnsiTheme="majorHAnsi" w:cs="Times New Roman"/>
      <w:b/>
      <w:caps/>
      <w:noProof/>
      <w:color w:val="2048EB" w:themeColor="accent3" w:themeShade="BF"/>
      <w:spacing w:val="20"/>
      <w:sz w:val="56"/>
      <w:szCs w:val="24"/>
    </w:rPr>
  </w:style>
  <w:style w:type="character" w:customStyle="1" w:styleId="HeaderChar">
    <w:name w:val="Header Char"/>
    <w:basedOn w:val="DefaultParagraphFont"/>
    <w:link w:val="Header"/>
    <w:uiPriority w:val="99"/>
    <w:rsid w:val="003A2B3D"/>
    <w:rPr>
      <w:rFonts w:asciiTheme="majorHAnsi" w:eastAsia="Calibri" w:hAnsiTheme="majorHAnsi" w:cs="Times New Roman"/>
      <w:b/>
      <w:caps/>
      <w:noProof/>
      <w:color w:val="2048EB" w:themeColor="accent3" w:themeShade="BF"/>
      <w:spacing w:val="20"/>
      <w:sz w:val="56"/>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891A06"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891A06"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D91443"/>
    <w:pPr>
      <w:spacing w:after="0" w:line="240" w:lineRule="auto"/>
    </w:pPr>
    <w:tblPr>
      <w:tblBorders>
        <w:top w:val="single" w:sz="4" w:space="0" w:color="748DF3" w:themeColor="accent3"/>
        <w:left w:val="single" w:sz="4" w:space="0" w:color="748DF3" w:themeColor="accent3"/>
        <w:bottom w:val="single" w:sz="4" w:space="0" w:color="748DF3" w:themeColor="accent3"/>
        <w:right w:val="single" w:sz="4" w:space="0" w:color="748DF3" w:themeColor="accent3"/>
        <w:insideH w:val="single" w:sz="4" w:space="0" w:color="748DF3" w:themeColor="accent3"/>
        <w:insideV w:val="single" w:sz="4" w:space="0" w:color="748DF3" w:themeColor="accent3"/>
      </w:tblBorders>
    </w:tblPr>
  </w:style>
  <w:style w:type="character" w:styleId="PlaceholderText">
    <w:name w:val="Placeholder Text"/>
    <w:basedOn w:val="DefaultParagraphFont"/>
    <w:uiPriority w:val="99"/>
    <w:semiHidden/>
    <w:rsid w:val="00806FF3"/>
    <w:rPr>
      <w:color w:val="808080"/>
    </w:rPr>
  </w:style>
  <w:style w:type="paragraph" w:customStyle="1" w:styleId="Price">
    <w:name w:val="Price"/>
    <w:basedOn w:val="Normal"/>
    <w:uiPriority w:val="1"/>
    <w:qFormat/>
    <w:rsid w:val="00B13F15"/>
    <w:pPr>
      <w:spacing w:after="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y\AppData\Roaming\Microsoft\Templates\Fundraising%20price%20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27EAD4BF2544C1AEA87771D80D0D69"/>
        <w:category>
          <w:name w:val="General"/>
          <w:gallery w:val="placeholder"/>
        </w:category>
        <w:types>
          <w:type w:val="bbPlcHdr"/>
        </w:types>
        <w:behaviors>
          <w:behavior w:val="content"/>
        </w:behaviors>
        <w:guid w:val="{FCB8FD6C-6681-4953-91E2-6E40DE53EA7D}"/>
      </w:docPartPr>
      <w:docPartBody>
        <w:p w:rsidR="00722CAE" w:rsidRDefault="00722CAE">
          <w:pPr>
            <w:pStyle w:val="3327EAD4BF2544C1AEA87771D80D0D69"/>
          </w:pPr>
          <w:r w:rsidRPr="00B13F15">
            <w:t>BALSAM ELEMENTARY Charity Auction</w:t>
          </w:r>
        </w:p>
      </w:docPartBody>
    </w:docPart>
    <w:docPart>
      <w:docPartPr>
        <w:name w:val="0070102645AC4179AFACDB98B6379C88"/>
        <w:category>
          <w:name w:val="General"/>
          <w:gallery w:val="placeholder"/>
        </w:category>
        <w:types>
          <w:type w:val="bbPlcHdr"/>
        </w:types>
        <w:behaviors>
          <w:behavior w:val="content"/>
        </w:behaviors>
        <w:guid w:val="{C255C82D-8026-4C87-BE9C-0F9E78ECDF17}"/>
      </w:docPartPr>
      <w:docPartBody>
        <w:p w:rsidR="00722CAE" w:rsidRDefault="00722CAE">
          <w:pPr>
            <w:pStyle w:val="0070102645AC4179AFACDB98B6379C88"/>
          </w:pPr>
          <w:r w:rsidRPr="00B13F15">
            <w:t xml:space="preserve">The following is a list of items being sold.  All funds will be supporting Balsam Elementary School by supplying school </w:t>
          </w:r>
          <w:r w:rsidRPr="00B13F15">
            <w:t>supplies to those in the community who need them.</w:t>
          </w:r>
        </w:p>
      </w:docPartBody>
    </w:docPart>
    <w:docPart>
      <w:docPartPr>
        <w:name w:val="2AF18ABB89CB4D29829E914DF0223123"/>
        <w:category>
          <w:name w:val="General"/>
          <w:gallery w:val="placeholder"/>
        </w:category>
        <w:types>
          <w:type w:val="bbPlcHdr"/>
        </w:types>
        <w:behaviors>
          <w:behavior w:val="content"/>
        </w:behaviors>
        <w:guid w:val="{36464AD6-2D36-452E-95EB-641AAA86DD16}"/>
      </w:docPartPr>
      <w:docPartBody>
        <w:p w:rsidR="00722CAE" w:rsidRDefault="00722CAE">
          <w:pPr>
            <w:pStyle w:val="2AF18ABB89CB4D29829E914DF0223123"/>
          </w:pPr>
          <w:r w:rsidRPr="004077FE">
            <w:t>Item #</w:t>
          </w:r>
        </w:p>
      </w:docPartBody>
    </w:docPart>
    <w:docPart>
      <w:docPartPr>
        <w:name w:val="CA9ADB3261424643B79CECB794F768BD"/>
        <w:category>
          <w:name w:val="General"/>
          <w:gallery w:val="placeholder"/>
        </w:category>
        <w:types>
          <w:type w:val="bbPlcHdr"/>
        </w:types>
        <w:behaviors>
          <w:behavior w:val="content"/>
        </w:behaviors>
        <w:guid w:val="{B4C46840-94D5-4D47-887B-066FA8AE335F}"/>
      </w:docPartPr>
      <w:docPartBody>
        <w:p w:rsidR="00722CAE" w:rsidRDefault="00722CAE">
          <w:pPr>
            <w:pStyle w:val="CA9ADB3261424643B79CECB794F768BD"/>
          </w:pPr>
          <w:r w:rsidRPr="00B13F15">
            <w:t>Item name/description</w:t>
          </w:r>
        </w:p>
      </w:docPartBody>
    </w:docPart>
    <w:docPart>
      <w:docPartPr>
        <w:name w:val="450E02F6F0D142C9A810EEFAAB466D70"/>
        <w:category>
          <w:name w:val="General"/>
          <w:gallery w:val="placeholder"/>
        </w:category>
        <w:types>
          <w:type w:val="bbPlcHdr"/>
        </w:types>
        <w:behaviors>
          <w:behavior w:val="content"/>
        </w:behaviors>
        <w:guid w:val="{64B4BA9D-E717-4757-B6FC-6109EE6F199E}"/>
      </w:docPartPr>
      <w:docPartBody>
        <w:p w:rsidR="00722CAE" w:rsidRDefault="00722CAE">
          <w:pPr>
            <w:pStyle w:val="450E02F6F0D142C9A810EEFAAB466D70"/>
          </w:pPr>
          <w:r w:rsidRPr="00B13F15">
            <w:t>Price</w:t>
          </w:r>
        </w:p>
      </w:docPartBody>
    </w:docPart>
    <w:docPart>
      <w:docPartPr>
        <w:name w:val="02C662615AF5431CAA123DB68D3B6A09"/>
        <w:category>
          <w:name w:val="General"/>
          <w:gallery w:val="placeholder"/>
        </w:category>
        <w:types>
          <w:type w:val="bbPlcHdr"/>
        </w:types>
        <w:behaviors>
          <w:behavior w:val="content"/>
        </w:behaviors>
        <w:guid w:val="{98D7E0F7-5687-4CB9-A5D0-EA5C90E7BDE4}"/>
      </w:docPartPr>
      <w:docPartBody>
        <w:p w:rsidR="00722CAE" w:rsidRDefault="00722CAE">
          <w:pPr>
            <w:pStyle w:val="02C662615AF5431CAA123DB68D3B6A09"/>
          </w:pPr>
          <w:r w:rsidRPr="00B13F15">
            <w:t>Front Row Theater season tickets</w:t>
          </w:r>
        </w:p>
      </w:docPartBody>
    </w:docPart>
    <w:docPart>
      <w:docPartPr>
        <w:name w:val="CECA3AA6AC5646D7BF88343BEA0AC8BB"/>
        <w:category>
          <w:name w:val="General"/>
          <w:gallery w:val="placeholder"/>
        </w:category>
        <w:types>
          <w:type w:val="bbPlcHdr"/>
        </w:types>
        <w:behaviors>
          <w:behavior w:val="content"/>
        </w:behaviors>
        <w:guid w:val="{E71AC2B5-5D1D-44FC-AF31-95AD4D74F24B}"/>
      </w:docPartPr>
      <w:docPartBody>
        <w:p w:rsidR="00722CAE" w:rsidRDefault="00722CAE">
          <w:pPr>
            <w:pStyle w:val="CECA3AA6AC5646D7BF88343BEA0AC8BB"/>
          </w:pPr>
          <w:r w:rsidRPr="00257184">
            <w:t>Item #2</w:t>
          </w:r>
        </w:p>
      </w:docPartBody>
    </w:docPart>
    <w:docPart>
      <w:docPartPr>
        <w:name w:val="A2BEFC6310FB415B96D2BF6010AB5ED4"/>
        <w:category>
          <w:name w:val="General"/>
          <w:gallery w:val="placeholder"/>
        </w:category>
        <w:types>
          <w:type w:val="bbPlcHdr"/>
        </w:types>
        <w:behaviors>
          <w:behavior w:val="content"/>
        </w:behaviors>
        <w:guid w:val="{DBFA2C30-77C3-4C8D-A606-162250F122C5}"/>
      </w:docPartPr>
      <w:docPartBody>
        <w:p w:rsidR="00722CAE" w:rsidRDefault="00722CAE">
          <w:pPr>
            <w:pStyle w:val="A2BEFC6310FB415B96D2BF6010AB5ED4"/>
          </w:pPr>
          <w:r w:rsidRPr="00B13F15">
            <w:t>Olvera cooking lessons – 10 classes</w:t>
          </w:r>
        </w:p>
      </w:docPartBody>
    </w:docPart>
    <w:docPart>
      <w:docPartPr>
        <w:name w:val="1079E2EFBDCE4F76B735B244B7F0502A"/>
        <w:category>
          <w:name w:val="General"/>
          <w:gallery w:val="placeholder"/>
        </w:category>
        <w:types>
          <w:type w:val="bbPlcHdr"/>
        </w:types>
        <w:behaviors>
          <w:behavior w:val="content"/>
        </w:behaviors>
        <w:guid w:val="{7453611F-7906-4B2E-A9DD-2DEEB004D105}"/>
      </w:docPartPr>
      <w:docPartBody>
        <w:p w:rsidR="00722CAE" w:rsidRDefault="00722CAE">
          <w:pPr>
            <w:pStyle w:val="1079E2EFBDCE4F76B735B244B7F0502A"/>
          </w:pPr>
          <w:r w:rsidRPr="00257184">
            <w:t>Item #3</w:t>
          </w:r>
        </w:p>
      </w:docPartBody>
    </w:docPart>
    <w:docPart>
      <w:docPartPr>
        <w:name w:val="54B84C6D04364F66B95E30218924D5E7"/>
        <w:category>
          <w:name w:val="General"/>
          <w:gallery w:val="placeholder"/>
        </w:category>
        <w:types>
          <w:type w:val="bbPlcHdr"/>
        </w:types>
        <w:behaviors>
          <w:behavior w:val="content"/>
        </w:behaviors>
        <w:guid w:val="{AF23EF77-AFC8-456F-81CF-A18F3148417F}"/>
      </w:docPartPr>
      <w:docPartBody>
        <w:p w:rsidR="00722CAE" w:rsidRDefault="00722CAE">
          <w:pPr>
            <w:pStyle w:val="54B84C6D04364F66B95E30218924D5E7"/>
          </w:pPr>
          <w:r w:rsidRPr="00257184">
            <w:t>Item #4</w:t>
          </w:r>
        </w:p>
      </w:docPartBody>
    </w:docPart>
    <w:docPart>
      <w:docPartPr>
        <w:name w:val="03AD4FF805EC4A3BAB68B1F827454FD5"/>
        <w:category>
          <w:name w:val="General"/>
          <w:gallery w:val="placeholder"/>
        </w:category>
        <w:types>
          <w:type w:val="bbPlcHdr"/>
        </w:types>
        <w:behaviors>
          <w:behavior w:val="content"/>
        </w:behaviors>
        <w:guid w:val="{09C3BC51-B49A-4F46-87FA-1C60D48597C1}"/>
      </w:docPartPr>
      <w:docPartBody>
        <w:p w:rsidR="00722CAE" w:rsidRDefault="00722CAE">
          <w:pPr>
            <w:pStyle w:val="03AD4FF805EC4A3BAB68B1F827454FD5"/>
          </w:pPr>
          <w:r w:rsidRPr="00257184">
            <w:t>Item #5</w:t>
          </w:r>
        </w:p>
      </w:docPartBody>
    </w:docPart>
    <w:docPart>
      <w:docPartPr>
        <w:name w:val="49168DED65B241F0B671D11DB9AC4C03"/>
        <w:category>
          <w:name w:val="General"/>
          <w:gallery w:val="placeholder"/>
        </w:category>
        <w:types>
          <w:type w:val="bbPlcHdr"/>
        </w:types>
        <w:behaviors>
          <w:behavior w:val="content"/>
        </w:behaviors>
        <w:guid w:val="{F6F8CC6A-A759-4CB9-BC80-9E4A844C4AD6}"/>
      </w:docPartPr>
      <w:docPartBody>
        <w:p w:rsidR="00722CAE" w:rsidRDefault="00722CAE">
          <w:pPr>
            <w:pStyle w:val="49168DED65B241F0B671D11DB9AC4C03"/>
          </w:pPr>
          <w:r w:rsidRPr="00257184">
            <w:t>Item #6</w:t>
          </w:r>
        </w:p>
      </w:docPartBody>
    </w:docPart>
    <w:docPart>
      <w:docPartPr>
        <w:name w:val="7E45E95BE1214C058B9168F4B3EDB852"/>
        <w:category>
          <w:name w:val="General"/>
          <w:gallery w:val="placeholder"/>
        </w:category>
        <w:types>
          <w:type w:val="bbPlcHdr"/>
        </w:types>
        <w:behaviors>
          <w:behavior w:val="content"/>
        </w:behaviors>
        <w:guid w:val="{D5A94266-6C8E-44EF-8B7C-634009EE0D81}"/>
      </w:docPartPr>
      <w:docPartBody>
        <w:p w:rsidR="00722CAE" w:rsidRDefault="00722CAE">
          <w:pPr>
            <w:pStyle w:val="7E45E95BE1214C058B9168F4B3EDB852"/>
          </w:pPr>
          <w:r w:rsidRPr="00257184">
            <w:t>Item #7</w:t>
          </w:r>
          <w:r>
            <w:t xml:space="preserve"> </w:t>
          </w:r>
        </w:p>
      </w:docPartBody>
    </w:docPart>
    <w:docPart>
      <w:docPartPr>
        <w:name w:val="FACBF27CEC65448E8062850D195C34BF"/>
        <w:category>
          <w:name w:val="General"/>
          <w:gallery w:val="placeholder"/>
        </w:category>
        <w:types>
          <w:type w:val="bbPlcHdr"/>
        </w:types>
        <w:behaviors>
          <w:behavior w:val="content"/>
        </w:behaviors>
        <w:guid w:val="{139427C1-1DF1-4FC0-9C28-7C5D614DBF35}"/>
      </w:docPartPr>
      <w:docPartBody>
        <w:p w:rsidR="00722CAE" w:rsidRDefault="00722CAE">
          <w:pPr>
            <w:pStyle w:val="FACBF27CEC65448E8062850D195C34BF"/>
          </w:pPr>
          <w:r w:rsidRPr="00257184">
            <w:t>Item #8</w:t>
          </w:r>
        </w:p>
      </w:docPartBody>
    </w:docPart>
    <w:docPart>
      <w:docPartPr>
        <w:name w:val="06257F72CAB447A39EF79D410E5D5F07"/>
        <w:category>
          <w:name w:val="General"/>
          <w:gallery w:val="placeholder"/>
        </w:category>
        <w:types>
          <w:type w:val="bbPlcHdr"/>
        </w:types>
        <w:behaviors>
          <w:behavior w:val="content"/>
        </w:behaviors>
        <w:guid w:val="{2ECA67AC-F3CC-4905-8B61-66285BC45A54}"/>
      </w:docPartPr>
      <w:docPartBody>
        <w:p w:rsidR="00722CAE" w:rsidRDefault="00722CAE">
          <w:pPr>
            <w:pStyle w:val="06257F72CAB447A39EF79D410E5D5F07"/>
          </w:pPr>
          <w:r w:rsidRPr="00257184">
            <w:t>Item #9</w:t>
          </w:r>
        </w:p>
      </w:docPartBody>
    </w:docPart>
    <w:docPart>
      <w:docPartPr>
        <w:name w:val="7B66C53B91274EF08D835BC2F2A1FF17"/>
        <w:category>
          <w:name w:val="General"/>
          <w:gallery w:val="placeholder"/>
        </w:category>
        <w:types>
          <w:type w:val="bbPlcHdr"/>
        </w:types>
        <w:behaviors>
          <w:behavior w:val="content"/>
        </w:behaviors>
        <w:guid w:val="{46BDB92E-3523-4D74-B7ED-2BFD3F2219D0}"/>
      </w:docPartPr>
      <w:docPartBody>
        <w:p w:rsidR="00722CAE" w:rsidRDefault="00722CAE">
          <w:pPr>
            <w:pStyle w:val="7B66C53B91274EF08D835BC2F2A1FF17"/>
          </w:pPr>
          <w:r w:rsidRPr="00257184">
            <w:t>Item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AE"/>
    <w:rsid w:val="00722CAE"/>
    <w:rsid w:val="00FD0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27EAD4BF2544C1AEA87771D80D0D69">
    <w:name w:val="3327EAD4BF2544C1AEA87771D80D0D69"/>
  </w:style>
  <w:style w:type="paragraph" w:customStyle="1" w:styleId="0070102645AC4179AFACDB98B6379C88">
    <w:name w:val="0070102645AC4179AFACDB98B6379C88"/>
  </w:style>
  <w:style w:type="paragraph" w:customStyle="1" w:styleId="2AF18ABB89CB4D29829E914DF0223123">
    <w:name w:val="2AF18ABB89CB4D29829E914DF0223123"/>
  </w:style>
  <w:style w:type="paragraph" w:customStyle="1" w:styleId="CA9ADB3261424643B79CECB794F768BD">
    <w:name w:val="CA9ADB3261424643B79CECB794F768BD"/>
  </w:style>
  <w:style w:type="paragraph" w:customStyle="1" w:styleId="450E02F6F0D142C9A810EEFAAB466D70">
    <w:name w:val="450E02F6F0D142C9A810EEFAAB466D70"/>
  </w:style>
  <w:style w:type="paragraph" w:customStyle="1" w:styleId="91ABC3682C264B9B86CF66B84A756E4E">
    <w:name w:val="91ABC3682C264B9B86CF66B84A756E4E"/>
  </w:style>
  <w:style w:type="paragraph" w:customStyle="1" w:styleId="02C662615AF5431CAA123DB68D3B6A09">
    <w:name w:val="02C662615AF5431CAA123DB68D3B6A09"/>
  </w:style>
  <w:style w:type="paragraph" w:customStyle="1" w:styleId="D271E87FB801421C9742E40C1B38177A">
    <w:name w:val="D271E87FB801421C9742E40C1B38177A"/>
  </w:style>
  <w:style w:type="paragraph" w:customStyle="1" w:styleId="CECA3AA6AC5646D7BF88343BEA0AC8BB">
    <w:name w:val="CECA3AA6AC5646D7BF88343BEA0AC8BB"/>
  </w:style>
  <w:style w:type="paragraph" w:customStyle="1" w:styleId="A2BEFC6310FB415B96D2BF6010AB5ED4">
    <w:name w:val="A2BEFC6310FB415B96D2BF6010AB5ED4"/>
  </w:style>
  <w:style w:type="paragraph" w:customStyle="1" w:styleId="A12EDAC4F5BF426B91E7BE07D39DC800">
    <w:name w:val="A12EDAC4F5BF426B91E7BE07D39DC800"/>
  </w:style>
  <w:style w:type="paragraph" w:customStyle="1" w:styleId="1079E2EFBDCE4F76B735B244B7F0502A">
    <w:name w:val="1079E2EFBDCE4F76B735B244B7F0502A"/>
  </w:style>
  <w:style w:type="paragraph" w:customStyle="1" w:styleId="0FABC0768BFC4E9E98107E3CA7C78E69">
    <w:name w:val="0FABC0768BFC4E9E98107E3CA7C78E69"/>
  </w:style>
  <w:style w:type="paragraph" w:customStyle="1" w:styleId="FA3BDBFB1DC34FEFB06CF99C00F11364">
    <w:name w:val="FA3BDBFB1DC34FEFB06CF99C00F11364"/>
  </w:style>
  <w:style w:type="paragraph" w:customStyle="1" w:styleId="54B84C6D04364F66B95E30218924D5E7">
    <w:name w:val="54B84C6D04364F66B95E30218924D5E7"/>
  </w:style>
  <w:style w:type="paragraph" w:customStyle="1" w:styleId="03AD4FF805EC4A3BAB68B1F827454FD5">
    <w:name w:val="03AD4FF805EC4A3BAB68B1F827454FD5"/>
  </w:style>
  <w:style w:type="paragraph" w:customStyle="1" w:styleId="49168DED65B241F0B671D11DB9AC4C03">
    <w:name w:val="49168DED65B241F0B671D11DB9AC4C03"/>
  </w:style>
  <w:style w:type="paragraph" w:customStyle="1" w:styleId="7E45E95BE1214C058B9168F4B3EDB852">
    <w:name w:val="7E45E95BE1214C058B9168F4B3EDB852"/>
  </w:style>
  <w:style w:type="paragraph" w:customStyle="1" w:styleId="FACBF27CEC65448E8062850D195C34BF">
    <w:name w:val="FACBF27CEC65448E8062850D195C34BF"/>
  </w:style>
  <w:style w:type="paragraph" w:customStyle="1" w:styleId="06257F72CAB447A39EF79D410E5D5F07">
    <w:name w:val="06257F72CAB447A39EF79D410E5D5F07"/>
  </w:style>
  <w:style w:type="paragraph" w:customStyle="1" w:styleId="7B66C53B91274EF08D835BC2F2A1FF17">
    <w:name w:val="7B66C53B91274EF08D835BC2F2A1FF17"/>
  </w:style>
  <w:style w:type="paragraph" w:customStyle="1" w:styleId="1ABE8CDC1B9446919B15BDBD046EF06F">
    <w:name w:val="1ABE8CDC1B9446919B15BDBD046EF06F"/>
    <w:rsid w:val="00722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M55998563">
      <a:dk1>
        <a:srgbClr val="000000"/>
      </a:dk1>
      <a:lt1>
        <a:srgbClr val="FFFFFF"/>
      </a:lt1>
      <a:dk2>
        <a:srgbClr val="44546A"/>
      </a:dk2>
      <a:lt2>
        <a:srgbClr val="E7E6E6"/>
      </a:lt2>
      <a:accent1>
        <a:srgbClr val="F64B2B"/>
      </a:accent1>
      <a:accent2>
        <a:srgbClr val="F5856F"/>
      </a:accent2>
      <a:accent3>
        <a:srgbClr val="748DF3"/>
      </a:accent3>
      <a:accent4>
        <a:srgbClr val="F383F3"/>
      </a:accent4>
      <a:accent5>
        <a:srgbClr val="F3D9F3"/>
      </a:accent5>
      <a:accent6>
        <a:srgbClr val="F3F5FC"/>
      </a:accent6>
      <a:hlink>
        <a:srgbClr val="0563C1"/>
      </a:hlink>
      <a:folHlink>
        <a:srgbClr val="954F72"/>
      </a:folHlink>
    </a:clrScheme>
    <a:fontScheme name="Custom 95">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Fundraising price list</Template>
  <TotalTime>0</TotalTime>
  <Pages>2</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2025-03-22T18:14:00Z</dcterms:created>
  <dcterms:modified xsi:type="dcterms:W3CDTF">2025-03-22T19:55:00Z</dcterms:modified>
</cp:coreProperties>
</file>